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B52DD" w14:textId="77777777" w:rsidR="001D1896" w:rsidRPr="00F71303" w:rsidRDefault="001D1896" w:rsidP="001D1896">
      <w:pPr>
        <w:bidi/>
        <w:jc w:val="center"/>
        <w:rPr>
          <w:rFonts w:ascii="B Lotus" w:eastAsia="Times New Roman" w:hAnsi="B Lotus" w:cs="B Lotus"/>
          <w:b/>
          <w:bCs/>
          <w:rtl/>
          <w:lang w:bidi="fa-IR"/>
        </w:rPr>
      </w:pPr>
      <w:r w:rsidRPr="00F71303">
        <w:rPr>
          <w:rFonts w:ascii="B Lotus" w:eastAsia="Times New Roman" w:hAnsi="B Lotus" w:cs="B Lotus" w:hint="cs"/>
          <w:b/>
          <w:bCs/>
          <w:rtl/>
          <w:lang w:bidi="fa-IR"/>
        </w:rPr>
        <w:t>بسمه تعالی</w:t>
      </w:r>
    </w:p>
    <w:p w14:paraId="0D303374" w14:textId="77777777" w:rsidR="008D29BE" w:rsidRDefault="008D29BE" w:rsidP="008D29BE">
      <w:pPr>
        <w:pStyle w:val="ListParagraph"/>
        <w:bidi/>
        <w:spacing w:line="216" w:lineRule="auto"/>
        <w:ind w:left="0"/>
        <w:rPr>
          <w:rFonts w:cs="B Nazanin"/>
          <w:b/>
          <w:bCs/>
          <w:rtl/>
        </w:rPr>
      </w:pPr>
      <w:r w:rsidRPr="00931D55">
        <w:rPr>
          <w:rFonts w:cs="B Nazanin" w:hint="cs"/>
          <w:b/>
          <w:bCs/>
          <w:rtl/>
        </w:rPr>
        <w:t>مشخصات نویسندگان مقاله بایستی به صورت کامل و در یک فایل مجزا طبق</w:t>
      </w:r>
      <w:r>
        <w:rPr>
          <w:rFonts w:cs="B Nazanin" w:hint="cs"/>
          <w:b/>
          <w:bCs/>
          <w:rtl/>
        </w:rPr>
        <w:t xml:space="preserve"> جدول</w:t>
      </w:r>
      <w:r w:rsidRPr="00931D55">
        <w:rPr>
          <w:rFonts w:cs="B Nazanin" w:hint="cs"/>
          <w:b/>
          <w:bCs/>
          <w:rtl/>
        </w:rPr>
        <w:t xml:space="preserve"> زیر تکمیل شده و ارسال گردد:</w:t>
      </w:r>
    </w:p>
    <w:p w14:paraId="0D3299EC" w14:textId="77777777" w:rsidR="008D29BE" w:rsidRPr="00064390" w:rsidRDefault="008D29BE" w:rsidP="008D29BE">
      <w:pPr>
        <w:pStyle w:val="ListParagraph"/>
        <w:bidi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>توجه نمایید که مشخصات نویسندگان خواسته شده بایستی طبق گروه بندی‌های زیر ارسال گردد :</w:t>
      </w:r>
    </w:p>
    <w:p w14:paraId="6947AFB9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</w:rPr>
      </w:pPr>
      <w:r w:rsidRPr="00064390">
        <w:rPr>
          <w:rFonts w:cs="B Nazanin"/>
          <w:b/>
          <w:bCs/>
          <w:rtl/>
        </w:rPr>
        <w:t>1. اعضای هیات علمی:</w:t>
      </w:r>
    </w:p>
    <w:p w14:paraId="7E2D46DC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>رتبه علمی (مربی، استادیار، دانشیار، استاد)، گروه ، دانشکده، دانشگاه، شهر، کشور.</w:t>
      </w:r>
    </w:p>
    <w:p w14:paraId="2A047363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</w:p>
    <w:p w14:paraId="07CB7469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>2. دانشجویان:</w:t>
      </w:r>
    </w:p>
    <w:p w14:paraId="233D92A6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 xml:space="preserve">دانشجوی (کارشناسی، کارشناسی ارشد، دکتری) رشته تحصیلی، </w:t>
      </w:r>
      <w:r>
        <w:rPr>
          <w:rFonts w:cs="B Nazanin" w:hint="cs"/>
          <w:b/>
          <w:bCs/>
          <w:rtl/>
        </w:rPr>
        <w:t xml:space="preserve">گروه تحصیلی، </w:t>
      </w:r>
      <w:r w:rsidRPr="00064390">
        <w:rPr>
          <w:rFonts w:cs="B Nazanin"/>
          <w:b/>
          <w:bCs/>
          <w:rtl/>
        </w:rPr>
        <w:t>دانشکده، دانشگاه، شهر، کشور.</w:t>
      </w:r>
    </w:p>
    <w:p w14:paraId="0C2FAE1E" w14:textId="77777777" w:rsidR="008D29BE" w:rsidRPr="00064390" w:rsidRDefault="008D29BE" w:rsidP="008D29BE">
      <w:pPr>
        <w:pStyle w:val="ListParagraph"/>
        <w:bidi/>
        <w:rPr>
          <w:rFonts w:cs="B Nazanin"/>
          <w:b/>
          <w:bCs/>
          <w:rtl/>
        </w:rPr>
      </w:pPr>
    </w:p>
    <w:p w14:paraId="1C377723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 xml:space="preserve">3. افراد و محققان آزاد: </w:t>
      </w:r>
    </w:p>
    <w:p w14:paraId="16E24313" w14:textId="77777777" w:rsidR="008D29BE" w:rsidRPr="00064390" w:rsidRDefault="008D29BE" w:rsidP="008D29BE">
      <w:pPr>
        <w:pStyle w:val="ListParagraph"/>
        <w:bidi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>مقطع تحصیلی (کارشناسی، کارشناسی ارشد، دکتری) رشته تحصیلی، سازمان محل خدمت، شهر، کشور.</w:t>
      </w:r>
    </w:p>
    <w:p w14:paraId="0133DCB7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</w:p>
    <w:p w14:paraId="3DA6FD6C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>4. طلاب:</w:t>
      </w:r>
    </w:p>
    <w:p w14:paraId="4A54E0C4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>سطح (2،3،4)، رشته تحصیلی، حوزه علمیه/ مدرسه</w:t>
      </w:r>
      <w:r>
        <w:rPr>
          <w:rFonts w:cs="B Nazanin" w:hint="cs"/>
          <w:b/>
          <w:bCs/>
          <w:rtl/>
        </w:rPr>
        <w:t>(موسسه)</w:t>
      </w:r>
      <w:r w:rsidRPr="00064390">
        <w:rPr>
          <w:rFonts w:cs="B Nazanin"/>
          <w:b/>
          <w:bCs/>
          <w:rtl/>
        </w:rPr>
        <w:t xml:space="preserve"> علمیه، شهر، کشور.</w:t>
      </w:r>
    </w:p>
    <w:p w14:paraId="353F9DEA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</w:p>
    <w:p w14:paraId="6499E443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>5.  افراد و محققان عضو سازمان / پژوهشکده:</w:t>
      </w:r>
    </w:p>
    <w:p w14:paraId="7ED6B866" w14:textId="77777777" w:rsidR="008D29BE" w:rsidRPr="00064390" w:rsidRDefault="008D29BE" w:rsidP="008D29BE">
      <w:pPr>
        <w:pStyle w:val="ListParagraph"/>
        <w:bidi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 xml:space="preserve">رتبه علمی (مربی، استادیار، دانشیار، استاد)، گروه  (در صورت وجود)، </w:t>
      </w:r>
      <w:r>
        <w:rPr>
          <w:rFonts w:cs="B Nazanin" w:hint="cs"/>
          <w:b/>
          <w:bCs/>
          <w:rtl/>
        </w:rPr>
        <w:t>پژوهشکده، پژوهشگاه</w:t>
      </w:r>
      <w:r w:rsidRPr="00064390">
        <w:rPr>
          <w:rFonts w:cs="B Nazanin"/>
          <w:b/>
          <w:bCs/>
          <w:rtl/>
        </w:rPr>
        <w:t>، شهر، کشور.</w:t>
      </w:r>
    </w:p>
    <w:p w14:paraId="0E6D2E00" w14:textId="77777777" w:rsidR="008D29BE" w:rsidRPr="00064390" w:rsidRDefault="008D29BE" w:rsidP="008D29BE">
      <w:pPr>
        <w:pStyle w:val="ListParagraph"/>
        <w:bidi/>
        <w:rPr>
          <w:rFonts w:cs="B Nazanin"/>
          <w:b/>
          <w:bCs/>
          <w:rtl/>
        </w:rPr>
      </w:pPr>
    </w:p>
    <w:p w14:paraId="0D8A5CBE" w14:textId="77777777" w:rsidR="008D29BE" w:rsidRPr="00064390" w:rsidRDefault="008D29BE" w:rsidP="008D29BE">
      <w:pPr>
        <w:pStyle w:val="ListParagraph"/>
        <w:bidi/>
        <w:rPr>
          <w:rFonts w:cs="B Nazanin"/>
          <w:b/>
          <w:bCs/>
        </w:rPr>
      </w:pPr>
      <w:r w:rsidRPr="00064390">
        <w:rPr>
          <w:rFonts w:cs="B Nazanin"/>
          <w:b/>
          <w:bCs/>
          <w:rtl/>
        </w:rPr>
        <w:t>لازم به ذکر است نویسنده مسئول بایستی با ستاره (*) مشخص گردد. همچنین در صورتی که مقاله شما جزء موارد زیر می‌باشد بایستی در فایل مشخصات قید گردد:</w:t>
      </w:r>
    </w:p>
    <w:p w14:paraId="101494FB" w14:textId="77777777" w:rsidR="008D29BE" w:rsidRPr="00064390" w:rsidRDefault="008D29BE" w:rsidP="008D29BE">
      <w:pPr>
        <w:pStyle w:val="ListParagraph"/>
        <w:numPr>
          <w:ilvl w:val="0"/>
          <w:numId w:val="5"/>
        </w:numPr>
        <w:bidi/>
        <w:spacing w:line="216" w:lineRule="auto"/>
        <w:rPr>
          <w:rFonts w:cs="B Nazanin"/>
          <w:b/>
          <w:bCs/>
          <w:rtl/>
        </w:rPr>
      </w:pPr>
      <w:r w:rsidRPr="00064390">
        <w:rPr>
          <w:rFonts w:cs="B Nazanin"/>
          <w:b/>
          <w:bCs/>
          <w:rtl/>
        </w:rPr>
        <w:t>مقاله حاضر برگرفته از رساله دکتری / پایان‌نامه کارشناسی ارشد رشته ................. دانشگاه ............... است.</w:t>
      </w:r>
    </w:p>
    <w:p w14:paraId="00A41E41" w14:textId="77777777" w:rsidR="008D29BE" w:rsidRPr="00064390" w:rsidRDefault="008D29BE" w:rsidP="008D29BE">
      <w:pPr>
        <w:pStyle w:val="ListParagraph"/>
        <w:numPr>
          <w:ilvl w:val="0"/>
          <w:numId w:val="5"/>
        </w:numPr>
        <w:bidi/>
        <w:spacing w:line="216" w:lineRule="auto"/>
        <w:rPr>
          <w:rFonts w:cs="B Nazanin"/>
          <w:b/>
          <w:bCs/>
        </w:rPr>
      </w:pPr>
      <w:r w:rsidRPr="00064390">
        <w:rPr>
          <w:rFonts w:cs="B Nazanin"/>
          <w:b/>
          <w:bCs/>
          <w:rtl/>
        </w:rPr>
        <w:t>مقاله حاضر برگرفته از طرح پژوهشی با عنوان«.................................» با حمایت دانشگاه / موسسه ............... است.</w:t>
      </w:r>
    </w:p>
    <w:p w14:paraId="33295884" w14:textId="77777777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</w:p>
    <w:p w14:paraId="54357C92" w14:textId="77777777" w:rsidR="008D29BE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6- هرمقاله حداکثر 3 نویسنده می تواند داشته باشد.</w:t>
      </w:r>
    </w:p>
    <w:p w14:paraId="2D705D08" w14:textId="0A1754A4" w:rsidR="008D29BE" w:rsidRPr="00064390" w:rsidRDefault="008D29BE" w:rsidP="008D29BE">
      <w:pPr>
        <w:pStyle w:val="ListParagraph"/>
        <w:bidi/>
        <w:ind w:left="0"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t>7- برای اساتید دانشگاه ثبت ایمیل آکادمیک و سازمانی الزامی می باشد.</w:t>
      </w:r>
    </w:p>
    <w:p w14:paraId="0CF3ADBF" w14:textId="77777777" w:rsidR="009219D8" w:rsidRDefault="009219D8" w:rsidP="009219D8">
      <w:pPr>
        <w:bidi/>
        <w:spacing w:after="360"/>
      </w:pP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20"/>
        <w:gridCol w:w="3062"/>
        <w:gridCol w:w="3467"/>
      </w:tblGrid>
      <w:tr w:rsidR="008D29BE" w14:paraId="27435C31" w14:textId="77777777" w:rsidTr="009219D8">
        <w:trPr>
          <w:trHeight w:val="9"/>
          <w:jc w:val="center"/>
        </w:trPr>
        <w:tc>
          <w:tcPr>
            <w:tcW w:w="2920" w:type="dxa"/>
            <w:shd w:val="clear" w:color="auto" w:fill="DCE6F1"/>
            <w:vAlign w:val="center"/>
          </w:tcPr>
          <w:p w14:paraId="04282D50" w14:textId="77777777" w:rsidR="008D29BE" w:rsidRPr="00064390" w:rsidRDefault="008D29BE" w:rsidP="009219D8">
            <w:pPr>
              <w:bidi/>
              <w:jc w:val="center"/>
              <w:rPr>
                <w:rFonts w:ascii="Cambria" w:eastAsia="B Mitra" w:hAnsi="Cambria" w:cs="B Mitra"/>
                <w:b/>
                <w:sz w:val="23"/>
                <w:rtl/>
                <w:lang w:bidi="fa-IR"/>
              </w:rPr>
            </w:pPr>
            <w:r>
              <w:rPr>
                <w:rFonts w:ascii="Cambria" w:eastAsia="B Mitra" w:hAnsi="Cambria" w:cs="B Mitra" w:hint="cs"/>
                <w:b/>
                <w:sz w:val="23"/>
                <w:rtl/>
                <w:lang w:bidi="fa-IR"/>
              </w:rPr>
              <w:t>مشخصات(انگلیسی)</w:t>
            </w:r>
          </w:p>
        </w:tc>
        <w:tc>
          <w:tcPr>
            <w:tcW w:w="3062" w:type="dxa"/>
            <w:shd w:val="clear" w:color="auto" w:fill="DCE6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145EF7DC" w14:textId="77777777" w:rsidR="008D29BE" w:rsidRPr="00064390" w:rsidRDefault="008D29BE" w:rsidP="009219D8">
            <w:pPr>
              <w:bidi/>
              <w:jc w:val="center"/>
            </w:pPr>
            <w:r>
              <w:rPr>
                <w:rFonts w:ascii="B Mitra" w:eastAsia="B Mitra" w:hAnsi="B Mitra" w:cs="B Mitra"/>
                <w:b/>
                <w:sz w:val="23"/>
                <w:rtl/>
              </w:rPr>
              <w:t>مشخصات</w:t>
            </w:r>
            <w:r>
              <w:rPr>
                <w:rFonts w:ascii="B Mitra" w:eastAsia="B Mitra" w:hAnsi="B Mitra" w:cs="B Mitra" w:hint="cs"/>
                <w:b/>
                <w:sz w:val="23"/>
                <w:rtl/>
              </w:rPr>
              <w:t xml:space="preserve"> (فارسی)</w:t>
            </w:r>
          </w:p>
        </w:tc>
        <w:tc>
          <w:tcPr>
            <w:tcW w:w="3467" w:type="dxa"/>
            <w:tcBorders>
              <w:bottom w:val="single" w:sz="4" w:space="0" w:color="auto"/>
            </w:tcBorders>
            <w:shd w:val="clear" w:color="auto" w:fill="DCE6F1"/>
            <w:vAlign w:val="center"/>
          </w:tcPr>
          <w:p w14:paraId="1A576ED3" w14:textId="316EE169" w:rsidR="008D29BE" w:rsidRPr="009219D8" w:rsidRDefault="008D29BE" w:rsidP="009219D8">
            <w:pPr>
              <w:bidi/>
              <w:jc w:val="center"/>
              <w:rPr>
                <w:rFonts w:ascii="B Mitra" w:eastAsia="B Mitra" w:hAnsi="B Mitra" w:cs="B Mitra"/>
                <w:b/>
                <w:sz w:val="23"/>
                <w:rtl/>
              </w:rPr>
            </w:pPr>
            <w:r w:rsidRPr="009219D8">
              <w:rPr>
                <w:rFonts w:ascii="B Mitra" w:eastAsia="B Mitra" w:hAnsi="B Mitra" w:cs="B Mitra"/>
                <w:b/>
                <w:sz w:val="23"/>
                <w:rtl/>
              </w:rPr>
              <w:t>اطلاعات موردنیاز</w:t>
            </w:r>
            <w:r w:rsidRPr="009219D8">
              <w:rPr>
                <w:rFonts w:ascii="B Mitra" w:eastAsia="B Mitra" w:hAnsi="B Mitra" w:cs="B Mitra" w:hint="cs"/>
                <w:b/>
                <w:sz w:val="23"/>
                <w:rtl/>
              </w:rPr>
              <w:t>(نویسنده اول)</w:t>
            </w:r>
          </w:p>
        </w:tc>
      </w:tr>
      <w:tr w:rsidR="008D29BE" w14:paraId="37325429" w14:textId="77777777" w:rsidTr="009219D8">
        <w:trPr>
          <w:trHeight w:val="9"/>
          <w:jc w:val="center"/>
        </w:trPr>
        <w:tc>
          <w:tcPr>
            <w:tcW w:w="2920" w:type="dxa"/>
            <w:vAlign w:val="center"/>
          </w:tcPr>
          <w:p w14:paraId="5E349108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1ACCC08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467" w:type="dxa"/>
            <w:tcBorders>
              <w:top w:val="single" w:sz="4" w:space="0" w:color="auto"/>
            </w:tcBorders>
            <w:vAlign w:val="center"/>
          </w:tcPr>
          <w:p w14:paraId="7D1C0680" w14:textId="66816CCF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نام و نام خانوادگی نویسنده اول</w:t>
            </w:r>
          </w:p>
        </w:tc>
      </w:tr>
      <w:tr w:rsidR="008D29BE" w14:paraId="53EAD1DD" w14:textId="77777777" w:rsidTr="009219D8">
        <w:trPr>
          <w:trHeight w:val="9"/>
          <w:jc w:val="center"/>
        </w:trPr>
        <w:tc>
          <w:tcPr>
            <w:tcW w:w="2920" w:type="dxa"/>
            <w:vAlign w:val="center"/>
          </w:tcPr>
          <w:p w14:paraId="20D385E2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DC3F289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467" w:type="dxa"/>
            <w:vAlign w:val="center"/>
          </w:tcPr>
          <w:p w14:paraId="113C5DE5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مرتبه علمی</w:t>
            </w:r>
          </w:p>
        </w:tc>
      </w:tr>
      <w:tr w:rsidR="00824608" w14:paraId="49122958" w14:textId="77777777" w:rsidTr="009219D8">
        <w:trPr>
          <w:trHeight w:val="9"/>
          <w:jc w:val="center"/>
        </w:trPr>
        <w:tc>
          <w:tcPr>
            <w:tcW w:w="2920" w:type="dxa"/>
            <w:vAlign w:val="center"/>
          </w:tcPr>
          <w:p w14:paraId="237C45C4" w14:textId="77777777" w:rsidR="00824608" w:rsidRDefault="00824608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18D34E9" w14:textId="77777777" w:rsidR="00824608" w:rsidRDefault="00824608" w:rsidP="009219D8">
            <w:pPr>
              <w:bidi/>
              <w:jc w:val="center"/>
            </w:pPr>
          </w:p>
        </w:tc>
        <w:tc>
          <w:tcPr>
            <w:tcW w:w="3467" w:type="dxa"/>
            <w:vAlign w:val="center"/>
          </w:tcPr>
          <w:p w14:paraId="5133BE23" w14:textId="751C5822" w:rsidR="00824608" w:rsidRDefault="00824608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Cambria" w:eastAsia="B Mitra" w:hAnsi="Cambria" w:cs="B Mitra" w:hint="cs"/>
                <w:sz w:val="23"/>
                <w:rtl/>
                <w:lang w:bidi="fa-IR"/>
              </w:rPr>
              <w:t xml:space="preserve">رشته و </w:t>
            </w:r>
            <w:r>
              <w:rPr>
                <w:rFonts w:ascii="B Mitra" w:eastAsia="B Mitra" w:hAnsi="B Mitra" w:cs="B Mitra"/>
                <w:sz w:val="23"/>
                <w:rtl/>
              </w:rPr>
              <w:t>گروه آموزشی</w:t>
            </w:r>
          </w:p>
        </w:tc>
      </w:tr>
      <w:tr w:rsidR="008D29BE" w14:paraId="21D800EA" w14:textId="77777777" w:rsidTr="009219D8">
        <w:trPr>
          <w:trHeight w:val="9"/>
          <w:jc w:val="center"/>
        </w:trPr>
        <w:tc>
          <w:tcPr>
            <w:tcW w:w="2920" w:type="dxa"/>
            <w:vAlign w:val="center"/>
          </w:tcPr>
          <w:p w14:paraId="7281E38C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037102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467" w:type="dxa"/>
            <w:vAlign w:val="center"/>
          </w:tcPr>
          <w:p w14:paraId="2B13635F" w14:textId="19548A60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دانشکده</w:t>
            </w:r>
            <w:r>
              <w:rPr>
                <w:rFonts w:ascii="B Mitra" w:eastAsia="B Mitra" w:hAnsi="B Mitra" w:cs="B Mitra" w:hint="cs"/>
                <w:sz w:val="23"/>
                <w:rtl/>
              </w:rPr>
              <w:t xml:space="preserve"> یا پژوهشکده</w:t>
            </w:r>
          </w:p>
        </w:tc>
      </w:tr>
      <w:tr w:rsidR="008D29BE" w14:paraId="2B0DA3CB" w14:textId="77777777" w:rsidTr="009219D8">
        <w:trPr>
          <w:trHeight w:val="9"/>
          <w:jc w:val="center"/>
        </w:trPr>
        <w:tc>
          <w:tcPr>
            <w:tcW w:w="2920" w:type="dxa"/>
            <w:vAlign w:val="center"/>
          </w:tcPr>
          <w:p w14:paraId="76A7DCD5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CFD0B1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467" w:type="dxa"/>
            <w:vAlign w:val="center"/>
          </w:tcPr>
          <w:p w14:paraId="5F85CCC6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دانشگاه / مؤسسه</w:t>
            </w:r>
            <w:r>
              <w:rPr>
                <w:rFonts w:ascii="B Mitra" w:eastAsia="B Mitra" w:hAnsi="B Mitra" w:cs="B Mitra" w:hint="cs"/>
                <w:sz w:val="23"/>
                <w:rtl/>
              </w:rPr>
              <w:t xml:space="preserve"> یا پژوهشگاه</w:t>
            </w:r>
          </w:p>
        </w:tc>
      </w:tr>
      <w:tr w:rsidR="008D29BE" w14:paraId="08A25A7F" w14:textId="77777777" w:rsidTr="009219D8">
        <w:trPr>
          <w:trHeight w:val="9"/>
          <w:jc w:val="center"/>
        </w:trPr>
        <w:tc>
          <w:tcPr>
            <w:tcW w:w="2920" w:type="dxa"/>
            <w:vAlign w:val="center"/>
          </w:tcPr>
          <w:p w14:paraId="455170BF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05F2C99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467" w:type="dxa"/>
            <w:vAlign w:val="center"/>
          </w:tcPr>
          <w:p w14:paraId="3E3EC1EC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شهر و کشور</w:t>
            </w:r>
          </w:p>
        </w:tc>
      </w:tr>
      <w:tr w:rsidR="008D29BE" w14:paraId="2C64F5F0" w14:textId="77777777" w:rsidTr="009219D8">
        <w:trPr>
          <w:trHeight w:val="9"/>
          <w:jc w:val="center"/>
        </w:trPr>
        <w:tc>
          <w:tcPr>
            <w:tcW w:w="2920" w:type="dxa"/>
            <w:vAlign w:val="center"/>
          </w:tcPr>
          <w:p w14:paraId="577672DB" w14:textId="77777777" w:rsidR="008D29BE" w:rsidRPr="005C1F90" w:rsidRDefault="008D29BE" w:rsidP="009219D8">
            <w:pPr>
              <w:bidi/>
              <w:jc w:val="center"/>
              <w:rPr>
                <w:rFonts w:ascii="Cambria" w:hAnsi="Cambria"/>
              </w:rPr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62128A7" w14:textId="77777777" w:rsidR="008D29BE" w:rsidRPr="005C1F90" w:rsidRDefault="008D29BE" w:rsidP="009219D8">
            <w:pPr>
              <w:bidi/>
              <w:jc w:val="center"/>
              <w:rPr>
                <w:rFonts w:ascii="Cambria" w:hAnsi="Cambria"/>
              </w:rPr>
            </w:pPr>
          </w:p>
        </w:tc>
        <w:tc>
          <w:tcPr>
            <w:tcW w:w="3467" w:type="dxa"/>
            <w:vAlign w:val="center"/>
          </w:tcPr>
          <w:p w14:paraId="71217A7D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رایانامه سازمانی</w:t>
            </w:r>
          </w:p>
        </w:tc>
      </w:tr>
      <w:tr w:rsidR="008D29BE" w14:paraId="16310E7A" w14:textId="77777777" w:rsidTr="009219D8">
        <w:trPr>
          <w:trHeight w:val="281"/>
          <w:jc w:val="center"/>
        </w:trPr>
        <w:tc>
          <w:tcPr>
            <w:tcW w:w="2920" w:type="dxa"/>
            <w:vAlign w:val="center"/>
          </w:tcPr>
          <w:p w14:paraId="383BBAA6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6745090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467" w:type="dxa"/>
            <w:vAlign w:val="center"/>
          </w:tcPr>
          <w:p w14:paraId="1743917C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شناسه ORCID</w:t>
            </w:r>
          </w:p>
        </w:tc>
      </w:tr>
      <w:tr w:rsidR="008D29BE" w14:paraId="141390B7" w14:textId="77777777" w:rsidTr="009219D8">
        <w:trPr>
          <w:trHeight w:val="9"/>
          <w:jc w:val="center"/>
        </w:trPr>
        <w:tc>
          <w:tcPr>
            <w:tcW w:w="2920" w:type="dxa"/>
            <w:vAlign w:val="center"/>
          </w:tcPr>
          <w:p w14:paraId="73051C49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1AFEAD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467" w:type="dxa"/>
            <w:vAlign w:val="center"/>
          </w:tcPr>
          <w:p w14:paraId="74A90AE3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 w:hint="cs"/>
                <w:sz w:val="23"/>
                <w:rtl/>
              </w:rPr>
              <w:t>کدملی</w:t>
            </w:r>
          </w:p>
        </w:tc>
      </w:tr>
      <w:tr w:rsidR="008D29BE" w14:paraId="7D46350C" w14:textId="77777777" w:rsidTr="009219D8">
        <w:trPr>
          <w:trHeight w:val="31"/>
          <w:jc w:val="center"/>
        </w:trPr>
        <w:tc>
          <w:tcPr>
            <w:tcW w:w="2920" w:type="dxa"/>
            <w:vAlign w:val="center"/>
          </w:tcPr>
          <w:p w14:paraId="4563F077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062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60CD781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467" w:type="dxa"/>
            <w:vAlign w:val="center"/>
          </w:tcPr>
          <w:p w14:paraId="55B43446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شماره همراه</w:t>
            </w:r>
          </w:p>
        </w:tc>
      </w:tr>
    </w:tbl>
    <w:p w14:paraId="01DD03A3" w14:textId="77777777" w:rsidR="008D29BE" w:rsidRDefault="008D29BE" w:rsidP="008D29BE">
      <w:pPr>
        <w:bidi/>
        <w:rPr>
          <w:sz w:val="24"/>
          <w:szCs w:val="24"/>
        </w:rPr>
      </w:pPr>
    </w:p>
    <w:p w14:paraId="15BA2947" w14:textId="77777777" w:rsidR="00824608" w:rsidRDefault="00824608" w:rsidP="00824608">
      <w:pPr>
        <w:bidi/>
        <w:rPr>
          <w:sz w:val="24"/>
          <w:szCs w:val="24"/>
          <w:rtl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973"/>
        <w:gridCol w:w="3210"/>
        <w:gridCol w:w="3213"/>
      </w:tblGrid>
      <w:tr w:rsidR="008D29BE" w14:paraId="19D81A24" w14:textId="77777777" w:rsidTr="009219D8">
        <w:trPr>
          <w:jc w:val="center"/>
        </w:trPr>
        <w:tc>
          <w:tcPr>
            <w:tcW w:w="2973" w:type="dxa"/>
            <w:shd w:val="clear" w:color="auto" w:fill="DCE6F1"/>
            <w:vAlign w:val="center"/>
          </w:tcPr>
          <w:p w14:paraId="2EA7A5A5" w14:textId="77777777" w:rsidR="008D29BE" w:rsidRPr="00064390" w:rsidRDefault="008D29BE" w:rsidP="009219D8">
            <w:pPr>
              <w:bidi/>
              <w:jc w:val="center"/>
              <w:rPr>
                <w:rFonts w:ascii="Cambria" w:eastAsia="B Mitra" w:hAnsi="Cambria" w:cs="B Mitra"/>
                <w:b/>
                <w:sz w:val="23"/>
                <w:rtl/>
                <w:lang w:bidi="fa-IR"/>
              </w:rPr>
            </w:pPr>
            <w:r>
              <w:rPr>
                <w:rFonts w:ascii="Cambria" w:eastAsia="B Mitra" w:hAnsi="Cambria" w:cs="B Mitra" w:hint="cs"/>
                <w:b/>
                <w:sz w:val="23"/>
                <w:rtl/>
                <w:lang w:bidi="fa-IR"/>
              </w:rPr>
              <w:t>مشخصات(انگلیسی)</w:t>
            </w:r>
          </w:p>
        </w:tc>
        <w:tc>
          <w:tcPr>
            <w:tcW w:w="3210" w:type="dxa"/>
            <w:shd w:val="clear" w:color="auto" w:fill="DCE6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08A6AA1" w14:textId="77777777" w:rsidR="008D29BE" w:rsidRPr="00064390" w:rsidRDefault="008D29BE" w:rsidP="009219D8">
            <w:pPr>
              <w:bidi/>
              <w:jc w:val="center"/>
            </w:pPr>
            <w:r>
              <w:rPr>
                <w:rFonts w:ascii="B Mitra" w:eastAsia="B Mitra" w:hAnsi="B Mitra" w:cs="B Mitra"/>
                <w:b/>
                <w:sz w:val="23"/>
                <w:rtl/>
              </w:rPr>
              <w:t>مشخصات</w:t>
            </w:r>
            <w:r>
              <w:rPr>
                <w:rFonts w:ascii="B Mitra" w:eastAsia="B Mitra" w:hAnsi="B Mitra" w:cs="B Mitra" w:hint="cs"/>
                <w:b/>
                <w:sz w:val="23"/>
                <w:rtl/>
              </w:rPr>
              <w:t xml:space="preserve"> (فارسی)</w:t>
            </w:r>
          </w:p>
        </w:tc>
        <w:tc>
          <w:tcPr>
            <w:tcW w:w="3213" w:type="dxa"/>
            <w:shd w:val="clear" w:color="auto" w:fill="DCE6F1"/>
            <w:vAlign w:val="center"/>
          </w:tcPr>
          <w:p w14:paraId="09298B77" w14:textId="46C17D5E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b/>
                <w:sz w:val="23"/>
                <w:rtl/>
              </w:rPr>
            </w:pPr>
            <w:r>
              <w:rPr>
                <w:rFonts w:ascii="B Mitra" w:eastAsia="B Mitra" w:hAnsi="B Mitra" w:cs="B Mitra"/>
                <w:b/>
                <w:sz w:val="23"/>
                <w:rtl/>
              </w:rPr>
              <w:t>اطلاعات موردنیاز</w:t>
            </w:r>
            <w:r>
              <w:rPr>
                <w:rFonts w:ascii="B Mitra" w:eastAsia="B Mitra" w:hAnsi="B Mitra" w:cs="B Mitra" w:hint="cs"/>
                <w:b/>
                <w:sz w:val="23"/>
                <w:rtl/>
              </w:rPr>
              <w:t>(نویسنده دوم)</w:t>
            </w:r>
          </w:p>
        </w:tc>
      </w:tr>
      <w:tr w:rsidR="008D29BE" w14:paraId="4C7B613D" w14:textId="77777777" w:rsidTr="009219D8">
        <w:trPr>
          <w:jc w:val="center"/>
        </w:trPr>
        <w:tc>
          <w:tcPr>
            <w:tcW w:w="2973" w:type="dxa"/>
            <w:vAlign w:val="center"/>
          </w:tcPr>
          <w:p w14:paraId="126F9C9D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ED7FC17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1EEEDC05" w14:textId="1DE0C2D5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 xml:space="preserve">نام و نام خانوادگی نویسنده </w:t>
            </w:r>
            <w:r>
              <w:rPr>
                <w:rFonts w:ascii="B Mitra" w:eastAsia="B Mitra" w:hAnsi="B Mitra" w:cs="B Mitra" w:hint="cs"/>
                <w:sz w:val="23"/>
                <w:rtl/>
              </w:rPr>
              <w:t>دوم</w:t>
            </w:r>
          </w:p>
        </w:tc>
      </w:tr>
      <w:tr w:rsidR="008D29BE" w14:paraId="779A2785" w14:textId="77777777" w:rsidTr="009219D8">
        <w:trPr>
          <w:jc w:val="center"/>
        </w:trPr>
        <w:tc>
          <w:tcPr>
            <w:tcW w:w="2973" w:type="dxa"/>
            <w:vAlign w:val="center"/>
          </w:tcPr>
          <w:p w14:paraId="344E4E8E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B287EEB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1B99D557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مرتبه علمی</w:t>
            </w:r>
          </w:p>
        </w:tc>
      </w:tr>
      <w:tr w:rsidR="00824608" w14:paraId="5CCF8E13" w14:textId="77777777" w:rsidTr="009219D8">
        <w:trPr>
          <w:jc w:val="center"/>
        </w:trPr>
        <w:tc>
          <w:tcPr>
            <w:tcW w:w="2973" w:type="dxa"/>
            <w:vAlign w:val="center"/>
          </w:tcPr>
          <w:p w14:paraId="75D6066B" w14:textId="77777777" w:rsidR="00824608" w:rsidRDefault="00824608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EC12D1C" w14:textId="77777777" w:rsidR="00824608" w:rsidRDefault="00824608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43EC56ED" w14:textId="2DBE23F4" w:rsidR="00824608" w:rsidRDefault="00824608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 w:hint="cs"/>
                <w:sz w:val="23"/>
                <w:rtl/>
              </w:rPr>
              <w:t xml:space="preserve">رشته و </w:t>
            </w:r>
            <w:r>
              <w:rPr>
                <w:rFonts w:ascii="B Mitra" w:eastAsia="B Mitra" w:hAnsi="B Mitra" w:cs="B Mitra"/>
                <w:sz w:val="23"/>
                <w:rtl/>
              </w:rPr>
              <w:t>گروه آموزشی</w:t>
            </w:r>
          </w:p>
        </w:tc>
      </w:tr>
      <w:tr w:rsidR="008D29BE" w14:paraId="4F8E3135" w14:textId="77777777" w:rsidTr="009219D8">
        <w:trPr>
          <w:jc w:val="center"/>
        </w:trPr>
        <w:tc>
          <w:tcPr>
            <w:tcW w:w="2973" w:type="dxa"/>
            <w:vAlign w:val="center"/>
          </w:tcPr>
          <w:p w14:paraId="6FEB0D01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75ECA96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7A8EB3A1" w14:textId="351F8C79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دانشکده</w:t>
            </w:r>
            <w:r>
              <w:rPr>
                <w:rFonts w:ascii="B Mitra" w:eastAsia="B Mitra" w:hAnsi="B Mitra" w:cs="B Mitra" w:hint="cs"/>
                <w:sz w:val="23"/>
                <w:rtl/>
              </w:rPr>
              <w:t xml:space="preserve"> یا پژوهشکده</w:t>
            </w:r>
          </w:p>
        </w:tc>
      </w:tr>
      <w:tr w:rsidR="008D29BE" w14:paraId="7C5E6577" w14:textId="77777777" w:rsidTr="009219D8">
        <w:trPr>
          <w:jc w:val="center"/>
        </w:trPr>
        <w:tc>
          <w:tcPr>
            <w:tcW w:w="2973" w:type="dxa"/>
            <w:vAlign w:val="center"/>
          </w:tcPr>
          <w:p w14:paraId="1D0292B3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6C2ABB5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7541E796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دانشگاه / مؤسسه</w:t>
            </w:r>
            <w:r>
              <w:rPr>
                <w:rFonts w:ascii="B Mitra" w:eastAsia="B Mitra" w:hAnsi="B Mitra" w:cs="B Mitra" w:hint="cs"/>
                <w:sz w:val="23"/>
                <w:rtl/>
              </w:rPr>
              <w:t xml:space="preserve"> یا پژوهشگاه</w:t>
            </w:r>
          </w:p>
        </w:tc>
      </w:tr>
      <w:tr w:rsidR="008D29BE" w14:paraId="3DF3D6CD" w14:textId="77777777" w:rsidTr="009219D8">
        <w:trPr>
          <w:jc w:val="center"/>
        </w:trPr>
        <w:tc>
          <w:tcPr>
            <w:tcW w:w="2973" w:type="dxa"/>
            <w:vAlign w:val="center"/>
          </w:tcPr>
          <w:p w14:paraId="4C678FB9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019209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234C3757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شهر و کشور</w:t>
            </w:r>
          </w:p>
        </w:tc>
      </w:tr>
      <w:tr w:rsidR="008D29BE" w14:paraId="6616F821" w14:textId="77777777" w:rsidTr="009219D8">
        <w:trPr>
          <w:jc w:val="center"/>
        </w:trPr>
        <w:tc>
          <w:tcPr>
            <w:tcW w:w="2973" w:type="dxa"/>
            <w:vAlign w:val="center"/>
          </w:tcPr>
          <w:p w14:paraId="4E845A47" w14:textId="77777777" w:rsidR="008D29BE" w:rsidRPr="005C1F90" w:rsidRDefault="008D29BE" w:rsidP="009219D8">
            <w:pPr>
              <w:bidi/>
              <w:jc w:val="center"/>
              <w:rPr>
                <w:rFonts w:ascii="Cambria" w:hAnsi="Cambria"/>
              </w:rPr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6882D89" w14:textId="77777777" w:rsidR="008D29BE" w:rsidRPr="005C1F90" w:rsidRDefault="008D29BE" w:rsidP="009219D8">
            <w:pPr>
              <w:bidi/>
              <w:jc w:val="center"/>
              <w:rPr>
                <w:rFonts w:ascii="Cambria" w:hAnsi="Cambria"/>
              </w:rPr>
            </w:pPr>
          </w:p>
        </w:tc>
        <w:tc>
          <w:tcPr>
            <w:tcW w:w="3213" w:type="dxa"/>
            <w:vAlign w:val="center"/>
          </w:tcPr>
          <w:p w14:paraId="7147AF24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رایانامه سازمانی</w:t>
            </w:r>
          </w:p>
        </w:tc>
      </w:tr>
      <w:tr w:rsidR="008D29BE" w14:paraId="1A049AF2" w14:textId="77777777" w:rsidTr="009219D8">
        <w:trPr>
          <w:jc w:val="center"/>
        </w:trPr>
        <w:tc>
          <w:tcPr>
            <w:tcW w:w="2973" w:type="dxa"/>
            <w:vAlign w:val="center"/>
          </w:tcPr>
          <w:p w14:paraId="1A39F42A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58B17F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319E1E7E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شناسه ORCID</w:t>
            </w:r>
          </w:p>
        </w:tc>
      </w:tr>
      <w:tr w:rsidR="008D29BE" w14:paraId="27578B1C" w14:textId="77777777" w:rsidTr="009219D8">
        <w:trPr>
          <w:jc w:val="center"/>
        </w:trPr>
        <w:tc>
          <w:tcPr>
            <w:tcW w:w="2973" w:type="dxa"/>
            <w:vAlign w:val="center"/>
          </w:tcPr>
          <w:p w14:paraId="3DB90138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D7089DF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6166299E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 w:hint="cs"/>
                <w:sz w:val="23"/>
                <w:rtl/>
              </w:rPr>
              <w:t>کدملی</w:t>
            </w:r>
          </w:p>
        </w:tc>
      </w:tr>
      <w:tr w:rsidR="008D29BE" w14:paraId="059CF76E" w14:textId="77777777" w:rsidTr="009219D8">
        <w:trPr>
          <w:jc w:val="center"/>
        </w:trPr>
        <w:tc>
          <w:tcPr>
            <w:tcW w:w="2973" w:type="dxa"/>
            <w:vAlign w:val="center"/>
          </w:tcPr>
          <w:p w14:paraId="0FD1A2EF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0" w:type="dxa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86469FC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3213" w:type="dxa"/>
            <w:vAlign w:val="center"/>
          </w:tcPr>
          <w:p w14:paraId="3F42ED78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شماره همراه</w:t>
            </w:r>
          </w:p>
        </w:tc>
      </w:tr>
    </w:tbl>
    <w:p w14:paraId="57D2021B" w14:textId="77777777" w:rsidR="008D29BE" w:rsidRDefault="008D29BE" w:rsidP="008D29BE">
      <w:pPr>
        <w:bidi/>
        <w:jc w:val="center"/>
        <w:rPr>
          <w:sz w:val="24"/>
          <w:szCs w:val="24"/>
          <w:rtl/>
        </w:rPr>
      </w:pPr>
    </w:p>
    <w:p w14:paraId="75EAA8B8" w14:textId="77777777" w:rsidR="008D29BE" w:rsidRDefault="008D29BE" w:rsidP="008D29BE">
      <w:pPr>
        <w:bidi/>
        <w:jc w:val="center"/>
        <w:rPr>
          <w:sz w:val="24"/>
          <w:szCs w:val="24"/>
          <w:rtl/>
        </w:rPr>
      </w:pPr>
    </w:p>
    <w:tbl>
      <w:tblPr>
        <w:tblStyle w:val="TableGrid"/>
        <w:tblW w:w="4417" w:type="pct"/>
        <w:jc w:val="center"/>
        <w:tblLook w:val="04A0" w:firstRow="1" w:lastRow="0" w:firstColumn="1" w:lastColumn="0" w:noHBand="0" w:noVBand="1"/>
      </w:tblPr>
      <w:tblGrid>
        <w:gridCol w:w="2977"/>
        <w:gridCol w:w="3121"/>
        <w:gridCol w:w="3535"/>
      </w:tblGrid>
      <w:tr w:rsidR="008D29BE" w14:paraId="370B8342" w14:textId="77777777" w:rsidTr="009219D8">
        <w:trPr>
          <w:trHeight w:val="250"/>
          <w:jc w:val="center"/>
        </w:trPr>
        <w:tc>
          <w:tcPr>
            <w:tcW w:w="1545" w:type="pct"/>
            <w:shd w:val="clear" w:color="auto" w:fill="DCE6F1"/>
            <w:vAlign w:val="center"/>
          </w:tcPr>
          <w:p w14:paraId="590DA80B" w14:textId="77777777" w:rsidR="008D29BE" w:rsidRPr="00064390" w:rsidRDefault="008D29BE" w:rsidP="009219D8">
            <w:pPr>
              <w:bidi/>
              <w:jc w:val="center"/>
              <w:rPr>
                <w:rFonts w:ascii="Cambria" w:eastAsia="B Mitra" w:hAnsi="Cambria" w:cs="B Mitra"/>
                <w:b/>
                <w:sz w:val="23"/>
                <w:rtl/>
                <w:lang w:bidi="fa-IR"/>
              </w:rPr>
            </w:pPr>
            <w:r>
              <w:rPr>
                <w:rFonts w:ascii="Cambria" w:eastAsia="B Mitra" w:hAnsi="Cambria" w:cs="B Mitra" w:hint="cs"/>
                <w:b/>
                <w:sz w:val="23"/>
                <w:rtl/>
                <w:lang w:bidi="fa-IR"/>
              </w:rPr>
              <w:t>مشخصات(انگلیسی)</w:t>
            </w:r>
          </w:p>
        </w:tc>
        <w:tc>
          <w:tcPr>
            <w:tcW w:w="1620" w:type="pct"/>
            <w:shd w:val="clear" w:color="auto" w:fill="DCE6F1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BF4A50E" w14:textId="77777777" w:rsidR="008D29BE" w:rsidRPr="00064390" w:rsidRDefault="008D29BE" w:rsidP="009219D8">
            <w:pPr>
              <w:bidi/>
              <w:jc w:val="center"/>
            </w:pPr>
            <w:r>
              <w:rPr>
                <w:rFonts w:ascii="B Mitra" w:eastAsia="B Mitra" w:hAnsi="B Mitra" w:cs="B Mitra"/>
                <w:b/>
                <w:sz w:val="23"/>
                <w:rtl/>
              </w:rPr>
              <w:t>مشخصات</w:t>
            </w:r>
            <w:r>
              <w:rPr>
                <w:rFonts w:ascii="B Mitra" w:eastAsia="B Mitra" w:hAnsi="B Mitra" w:cs="B Mitra" w:hint="cs"/>
                <w:b/>
                <w:sz w:val="23"/>
                <w:rtl/>
              </w:rPr>
              <w:t xml:space="preserve"> (فارسی)</w:t>
            </w:r>
          </w:p>
        </w:tc>
        <w:tc>
          <w:tcPr>
            <w:tcW w:w="1835" w:type="pct"/>
            <w:shd w:val="clear" w:color="auto" w:fill="DCE6F1"/>
            <w:vAlign w:val="center"/>
          </w:tcPr>
          <w:p w14:paraId="736CFBF9" w14:textId="41582D1F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b/>
                <w:sz w:val="23"/>
                <w:rtl/>
              </w:rPr>
            </w:pPr>
            <w:r>
              <w:rPr>
                <w:rFonts w:ascii="B Mitra" w:eastAsia="B Mitra" w:hAnsi="B Mitra" w:cs="B Mitra"/>
                <w:b/>
                <w:sz w:val="23"/>
                <w:rtl/>
              </w:rPr>
              <w:t>اطلاعات موردنیاز</w:t>
            </w:r>
            <w:r>
              <w:rPr>
                <w:rFonts w:ascii="B Mitra" w:eastAsia="B Mitra" w:hAnsi="B Mitra" w:cs="B Mitra" w:hint="cs"/>
                <w:b/>
                <w:sz w:val="23"/>
                <w:rtl/>
              </w:rPr>
              <w:t>(نویسنده سوم)</w:t>
            </w:r>
          </w:p>
        </w:tc>
      </w:tr>
      <w:tr w:rsidR="008D29BE" w14:paraId="14293897" w14:textId="77777777" w:rsidTr="009219D8">
        <w:trPr>
          <w:trHeight w:val="359"/>
          <w:jc w:val="center"/>
        </w:trPr>
        <w:tc>
          <w:tcPr>
            <w:tcW w:w="1545" w:type="pct"/>
            <w:vAlign w:val="center"/>
          </w:tcPr>
          <w:p w14:paraId="4FB741EF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4694830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16033587" w14:textId="5DDBDFCC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 xml:space="preserve">نام و نام خانوادگی نویسنده </w:t>
            </w:r>
            <w:r>
              <w:rPr>
                <w:rFonts w:ascii="B Mitra" w:eastAsia="B Mitra" w:hAnsi="B Mitra" w:cs="B Mitra" w:hint="cs"/>
                <w:sz w:val="23"/>
                <w:rtl/>
              </w:rPr>
              <w:t>سوم</w:t>
            </w:r>
          </w:p>
        </w:tc>
      </w:tr>
      <w:tr w:rsidR="008D29BE" w14:paraId="753868ED" w14:textId="77777777" w:rsidTr="009219D8">
        <w:trPr>
          <w:trHeight w:val="313"/>
          <w:jc w:val="center"/>
        </w:trPr>
        <w:tc>
          <w:tcPr>
            <w:tcW w:w="1545" w:type="pct"/>
            <w:vAlign w:val="center"/>
          </w:tcPr>
          <w:p w14:paraId="0C6CA358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EC31A12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5DCBF9BB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مرتبه علمی</w:t>
            </w:r>
          </w:p>
        </w:tc>
      </w:tr>
      <w:tr w:rsidR="00824608" w14:paraId="48506BB6" w14:textId="77777777" w:rsidTr="009219D8">
        <w:trPr>
          <w:trHeight w:val="313"/>
          <w:jc w:val="center"/>
        </w:trPr>
        <w:tc>
          <w:tcPr>
            <w:tcW w:w="1545" w:type="pct"/>
            <w:vAlign w:val="center"/>
          </w:tcPr>
          <w:p w14:paraId="161000D2" w14:textId="77777777" w:rsidR="00824608" w:rsidRDefault="00824608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EFC4743" w14:textId="77777777" w:rsidR="00824608" w:rsidRDefault="00824608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2F46C06A" w14:textId="0D3BBA38" w:rsidR="00824608" w:rsidRDefault="00824608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 w:hint="cs"/>
                <w:sz w:val="23"/>
                <w:rtl/>
              </w:rPr>
              <w:t xml:space="preserve">رشته و </w:t>
            </w:r>
            <w:r>
              <w:rPr>
                <w:rFonts w:ascii="B Mitra" w:eastAsia="B Mitra" w:hAnsi="B Mitra" w:cs="B Mitra"/>
                <w:sz w:val="23"/>
                <w:rtl/>
              </w:rPr>
              <w:t>گروه آموزشی</w:t>
            </w:r>
          </w:p>
        </w:tc>
      </w:tr>
      <w:tr w:rsidR="008D29BE" w14:paraId="6E75E6A5" w14:textId="77777777" w:rsidTr="009219D8">
        <w:trPr>
          <w:trHeight w:val="227"/>
          <w:jc w:val="center"/>
        </w:trPr>
        <w:tc>
          <w:tcPr>
            <w:tcW w:w="1545" w:type="pct"/>
            <w:vAlign w:val="center"/>
          </w:tcPr>
          <w:p w14:paraId="101E3ED1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35C8EFF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40E6B9E2" w14:textId="69B0ED12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دانشکده</w:t>
            </w:r>
            <w:r>
              <w:rPr>
                <w:rFonts w:ascii="B Mitra" w:eastAsia="B Mitra" w:hAnsi="B Mitra" w:cs="B Mitra" w:hint="cs"/>
                <w:sz w:val="23"/>
                <w:rtl/>
              </w:rPr>
              <w:t xml:space="preserve"> یا پژوهشکده</w:t>
            </w:r>
          </w:p>
        </w:tc>
      </w:tr>
      <w:tr w:rsidR="008D29BE" w14:paraId="1F55DF64" w14:textId="77777777" w:rsidTr="009219D8">
        <w:trPr>
          <w:trHeight w:val="227"/>
          <w:jc w:val="center"/>
        </w:trPr>
        <w:tc>
          <w:tcPr>
            <w:tcW w:w="1545" w:type="pct"/>
            <w:vAlign w:val="center"/>
          </w:tcPr>
          <w:p w14:paraId="3C1E3616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E0DC46E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21359305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دانشگاه / مؤسسه</w:t>
            </w:r>
            <w:r>
              <w:rPr>
                <w:rFonts w:ascii="B Mitra" w:eastAsia="B Mitra" w:hAnsi="B Mitra" w:cs="B Mitra" w:hint="cs"/>
                <w:sz w:val="23"/>
                <w:rtl/>
              </w:rPr>
              <w:t xml:space="preserve"> یا پژوهشگاه</w:t>
            </w:r>
          </w:p>
        </w:tc>
      </w:tr>
      <w:tr w:rsidR="008D29BE" w14:paraId="79D8E804" w14:textId="77777777" w:rsidTr="009219D8">
        <w:trPr>
          <w:trHeight w:val="227"/>
          <w:jc w:val="center"/>
        </w:trPr>
        <w:tc>
          <w:tcPr>
            <w:tcW w:w="1545" w:type="pct"/>
            <w:vAlign w:val="center"/>
          </w:tcPr>
          <w:p w14:paraId="3C67B820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20F7153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557B64DA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شهر و کشور</w:t>
            </w:r>
          </w:p>
        </w:tc>
      </w:tr>
      <w:tr w:rsidR="008D29BE" w14:paraId="618533A0" w14:textId="77777777" w:rsidTr="009219D8">
        <w:trPr>
          <w:trHeight w:val="227"/>
          <w:jc w:val="center"/>
        </w:trPr>
        <w:tc>
          <w:tcPr>
            <w:tcW w:w="1545" w:type="pct"/>
            <w:vAlign w:val="center"/>
          </w:tcPr>
          <w:p w14:paraId="1149E614" w14:textId="77777777" w:rsidR="008D29BE" w:rsidRPr="005C1F90" w:rsidRDefault="008D29BE" w:rsidP="009219D8">
            <w:pPr>
              <w:bidi/>
              <w:jc w:val="center"/>
              <w:rPr>
                <w:rFonts w:ascii="Cambria" w:hAnsi="Cambria"/>
              </w:rPr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B0C5439" w14:textId="77777777" w:rsidR="008D29BE" w:rsidRPr="005C1F90" w:rsidRDefault="008D29BE" w:rsidP="009219D8">
            <w:pPr>
              <w:bidi/>
              <w:jc w:val="center"/>
              <w:rPr>
                <w:rFonts w:ascii="Cambria" w:hAnsi="Cambria"/>
              </w:rPr>
            </w:pPr>
          </w:p>
        </w:tc>
        <w:tc>
          <w:tcPr>
            <w:tcW w:w="1835" w:type="pct"/>
            <w:vAlign w:val="center"/>
          </w:tcPr>
          <w:p w14:paraId="0307E913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رایانامه سازمانی</w:t>
            </w:r>
          </w:p>
        </w:tc>
      </w:tr>
      <w:tr w:rsidR="008D29BE" w14:paraId="4ED9DF64" w14:textId="77777777" w:rsidTr="009219D8">
        <w:trPr>
          <w:trHeight w:val="227"/>
          <w:jc w:val="center"/>
        </w:trPr>
        <w:tc>
          <w:tcPr>
            <w:tcW w:w="1545" w:type="pct"/>
            <w:vAlign w:val="center"/>
          </w:tcPr>
          <w:p w14:paraId="4E1A6408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57C6EC1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71B1D8DF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شناسه ORCID</w:t>
            </w:r>
          </w:p>
        </w:tc>
      </w:tr>
      <w:tr w:rsidR="008D29BE" w14:paraId="02F707C9" w14:textId="77777777" w:rsidTr="009219D8">
        <w:trPr>
          <w:trHeight w:val="227"/>
          <w:jc w:val="center"/>
        </w:trPr>
        <w:tc>
          <w:tcPr>
            <w:tcW w:w="1545" w:type="pct"/>
            <w:vAlign w:val="center"/>
          </w:tcPr>
          <w:p w14:paraId="175BED40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3CA975A2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4C12A955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 w:hint="cs"/>
                <w:sz w:val="23"/>
                <w:rtl/>
              </w:rPr>
              <w:t>کدملی</w:t>
            </w:r>
          </w:p>
        </w:tc>
      </w:tr>
      <w:tr w:rsidR="008D29BE" w14:paraId="2CD8C2A0" w14:textId="77777777" w:rsidTr="009219D8">
        <w:trPr>
          <w:trHeight w:val="227"/>
          <w:jc w:val="center"/>
        </w:trPr>
        <w:tc>
          <w:tcPr>
            <w:tcW w:w="1545" w:type="pct"/>
            <w:vAlign w:val="center"/>
          </w:tcPr>
          <w:p w14:paraId="59F25EB1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620" w:type="pct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227A0BE" w14:textId="77777777" w:rsidR="008D29BE" w:rsidRDefault="008D29BE" w:rsidP="009219D8">
            <w:pPr>
              <w:bidi/>
              <w:jc w:val="center"/>
            </w:pPr>
          </w:p>
        </w:tc>
        <w:tc>
          <w:tcPr>
            <w:tcW w:w="1835" w:type="pct"/>
            <w:vAlign w:val="center"/>
          </w:tcPr>
          <w:p w14:paraId="054E6DD9" w14:textId="77777777" w:rsidR="008D29BE" w:rsidRDefault="008D29BE" w:rsidP="009219D8">
            <w:pPr>
              <w:bidi/>
              <w:jc w:val="center"/>
              <w:rPr>
                <w:rFonts w:ascii="B Mitra" w:eastAsia="B Mitra" w:hAnsi="B Mitra" w:cs="B Mitra"/>
                <w:sz w:val="23"/>
                <w:rtl/>
              </w:rPr>
            </w:pPr>
            <w:r>
              <w:rPr>
                <w:rFonts w:ascii="B Mitra" w:eastAsia="B Mitra" w:hAnsi="B Mitra" w:cs="B Mitra"/>
                <w:sz w:val="23"/>
                <w:rtl/>
              </w:rPr>
              <w:t>شماره همراه</w:t>
            </w:r>
          </w:p>
        </w:tc>
      </w:tr>
    </w:tbl>
    <w:p w14:paraId="2B3CDD97" w14:textId="77777777" w:rsidR="008D29BE" w:rsidRPr="001D1896" w:rsidRDefault="008D29BE" w:rsidP="008D29BE">
      <w:pPr>
        <w:bidi/>
        <w:jc w:val="center"/>
        <w:rPr>
          <w:sz w:val="24"/>
          <w:szCs w:val="24"/>
        </w:rPr>
      </w:pPr>
    </w:p>
    <w:sectPr w:rsidR="008D29BE" w:rsidRPr="001D1896" w:rsidSect="00B16A23">
      <w:headerReference w:type="default" r:id="rId8"/>
      <w:pgSz w:w="11906" w:h="16838"/>
      <w:pgMar w:top="567" w:right="707" w:bottom="0" w:left="284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0C870" w14:textId="77777777" w:rsidR="00A1041A" w:rsidRDefault="00A1041A" w:rsidP="00466FF3">
      <w:r>
        <w:separator/>
      </w:r>
    </w:p>
  </w:endnote>
  <w:endnote w:type="continuationSeparator" w:id="0">
    <w:p w14:paraId="2E40B5C2" w14:textId="77777777" w:rsidR="00A1041A" w:rsidRDefault="00A1041A" w:rsidP="00466F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Arial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5E8D1F" w14:textId="77777777" w:rsidR="00A1041A" w:rsidRDefault="00A1041A" w:rsidP="00466FF3">
      <w:r>
        <w:separator/>
      </w:r>
    </w:p>
  </w:footnote>
  <w:footnote w:type="continuationSeparator" w:id="0">
    <w:p w14:paraId="28A533CA" w14:textId="77777777" w:rsidR="00A1041A" w:rsidRDefault="00A1041A" w:rsidP="00466F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589A1" w14:textId="0DBB9500" w:rsidR="00466FF3" w:rsidRDefault="004B05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18EB9AE" wp14:editId="42D66986">
          <wp:simplePos x="0" y="0"/>
          <wp:positionH relativeFrom="margin">
            <wp:posOffset>193040</wp:posOffset>
          </wp:positionH>
          <wp:positionV relativeFrom="paragraph">
            <wp:posOffset>-289560</wp:posOffset>
          </wp:positionV>
          <wp:extent cx="6835140" cy="816610"/>
          <wp:effectExtent l="0" t="0" r="3810" b="2540"/>
          <wp:wrapTight wrapText="bothSides">
            <wp:wrapPolygon edited="0">
              <wp:start x="0" y="0"/>
              <wp:lineTo x="0" y="21163"/>
              <wp:lineTo x="21552" y="21163"/>
              <wp:lineTo x="21552" y="0"/>
              <wp:lineTo x="0" y="0"/>
            </wp:wrapPolygon>
          </wp:wrapTight>
          <wp:docPr id="1648539807" name="Picture 1" descr="نشریه آیین حکمرانی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نشریه آیین حکمرانی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5140" cy="8166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6EAA" w:rsidRPr="00596EAA">
      <w:rPr>
        <w:noProof/>
      </w:rPr>
      <w:drawing>
        <wp:anchor distT="0" distB="0" distL="114300" distR="114300" simplePos="0" relativeHeight="251659264" behindDoc="1" locked="0" layoutInCell="1" allowOverlap="1" wp14:anchorId="346E472E" wp14:editId="22796147">
          <wp:simplePos x="0" y="0"/>
          <wp:positionH relativeFrom="margin">
            <wp:align>center</wp:align>
          </wp:positionH>
          <wp:positionV relativeFrom="paragraph">
            <wp:posOffset>792480</wp:posOffset>
          </wp:positionV>
          <wp:extent cx="7207564" cy="8215313"/>
          <wp:effectExtent l="0" t="0" r="0" b="0"/>
          <wp:wrapNone/>
          <wp:docPr id="15506177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577657" name=""/>
                  <pic:cNvPicPr/>
                </pic:nvPicPr>
                <pic:blipFill>
                  <a:blip r:embed="rId2">
                    <a:alphaModFix amt="2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07564" cy="82153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1458A"/>
    <w:multiLevelType w:val="hybridMultilevel"/>
    <w:tmpl w:val="BE30C63C"/>
    <w:lvl w:ilvl="0" w:tplc="41AE3C6E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E729E8"/>
    <w:multiLevelType w:val="hybridMultilevel"/>
    <w:tmpl w:val="28DA8426"/>
    <w:lvl w:ilvl="0" w:tplc="0CE89AA0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8911C8"/>
    <w:multiLevelType w:val="hybridMultilevel"/>
    <w:tmpl w:val="A51CA996"/>
    <w:lvl w:ilvl="0" w:tplc="446EB5E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C27379"/>
    <w:multiLevelType w:val="hybridMultilevel"/>
    <w:tmpl w:val="6EC88A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1A7644"/>
    <w:multiLevelType w:val="hybridMultilevel"/>
    <w:tmpl w:val="E42035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1129551">
    <w:abstractNumId w:val="1"/>
  </w:num>
  <w:num w:numId="2" w16cid:durableId="878709717">
    <w:abstractNumId w:val="0"/>
  </w:num>
  <w:num w:numId="3" w16cid:durableId="1343974660">
    <w:abstractNumId w:val="3"/>
  </w:num>
  <w:num w:numId="4" w16cid:durableId="1752116088">
    <w:abstractNumId w:val="2"/>
  </w:num>
  <w:num w:numId="5" w16cid:durableId="19608678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D69"/>
    <w:rsid w:val="000038E7"/>
    <w:rsid w:val="0004019E"/>
    <w:rsid w:val="0009071C"/>
    <w:rsid w:val="00092E6D"/>
    <w:rsid w:val="000C7997"/>
    <w:rsid w:val="000E79F4"/>
    <w:rsid w:val="00111F67"/>
    <w:rsid w:val="00122B8F"/>
    <w:rsid w:val="001D1896"/>
    <w:rsid w:val="001D5395"/>
    <w:rsid w:val="002A5129"/>
    <w:rsid w:val="00364667"/>
    <w:rsid w:val="003A3AF5"/>
    <w:rsid w:val="00466FF3"/>
    <w:rsid w:val="004B055A"/>
    <w:rsid w:val="00595135"/>
    <w:rsid w:val="00596EAA"/>
    <w:rsid w:val="005B1AA1"/>
    <w:rsid w:val="005C14DD"/>
    <w:rsid w:val="006F1CFB"/>
    <w:rsid w:val="00795C87"/>
    <w:rsid w:val="007C007D"/>
    <w:rsid w:val="007F04CD"/>
    <w:rsid w:val="00824608"/>
    <w:rsid w:val="008D29BE"/>
    <w:rsid w:val="008F1277"/>
    <w:rsid w:val="009219D8"/>
    <w:rsid w:val="00A1041A"/>
    <w:rsid w:val="00A20489"/>
    <w:rsid w:val="00AB7EAE"/>
    <w:rsid w:val="00AF0008"/>
    <w:rsid w:val="00B16A23"/>
    <w:rsid w:val="00B42E3E"/>
    <w:rsid w:val="00B87B35"/>
    <w:rsid w:val="00B901A2"/>
    <w:rsid w:val="00C1193D"/>
    <w:rsid w:val="00CC18CB"/>
    <w:rsid w:val="00CF27AA"/>
    <w:rsid w:val="00D85617"/>
    <w:rsid w:val="00D923BF"/>
    <w:rsid w:val="00DA4F4C"/>
    <w:rsid w:val="00DD0CB7"/>
    <w:rsid w:val="00E1253C"/>
    <w:rsid w:val="00E76D69"/>
    <w:rsid w:val="00F31A13"/>
    <w:rsid w:val="00F52DA8"/>
    <w:rsid w:val="00F71303"/>
    <w:rsid w:val="00F7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5506BF42"/>
  <w15:chartTrackingRefBased/>
  <w15:docId w15:val="{0BF43EEB-2AB4-4F71-B27D-061DB208B5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9D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A20489"/>
    <w:rPr>
      <w:color w:val="0000FF"/>
      <w:u w:val="single"/>
    </w:rPr>
  </w:style>
  <w:style w:type="paragraph" w:styleId="ListParagraph">
    <w:name w:val="List Paragraph"/>
    <w:aliases w:val="heading2"/>
    <w:basedOn w:val="Normal"/>
    <w:link w:val="ListParagraphChar"/>
    <w:uiPriority w:val="34"/>
    <w:qFormat/>
    <w:rsid w:val="000C79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66F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6FF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466F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6FF3"/>
    <w:rPr>
      <w:sz w:val="22"/>
      <w:szCs w:val="22"/>
    </w:rPr>
  </w:style>
  <w:style w:type="table" w:styleId="TableGrid">
    <w:name w:val="Table Grid"/>
    <w:basedOn w:val="TableNormal"/>
    <w:uiPriority w:val="59"/>
    <w:rsid w:val="008D29BE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heading2 Char"/>
    <w:link w:val="ListParagraph"/>
    <w:uiPriority w:val="34"/>
    <w:locked/>
    <w:rsid w:val="008D29B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YANG%20MAN\Danesh%20&amp;%20Pazhohesh\&#1583;&#1575;&#1606;&#1588;&#1705;&#1583;&#1607;\Nashrieh\&#1593;&#1604;&#1605;&#1740;%20-%20&#1662;&#1688;&#1608;&#1607;&#1588;&#1740;\&#1575;&#1585;&#1586;&#1740;&#1575;&#1576;&#1740;%20&#1605;&#1602;&#1575;&#1604;&#1575;&#1578;\&#1587;&#1575;&#1582;&#1578;&#1575;&#1585;%20&#1588;&#1705;&#1604;&#1740;-%20&#1605;&#1581;&#1578;&#1608;&#1575;&#1740;&#1740;%20&#1606;&#1588;&#1585;&#1740;&#160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08F4B-212A-4053-BA68-6B179AF8C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ساختار شکلی- محتوایی نشریه</Template>
  <TotalTime>2</TotalTime>
  <Pages>2</Pages>
  <Words>301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Man</dc:creator>
  <cp:keywords/>
  <cp:lastModifiedBy>ASUS</cp:lastModifiedBy>
  <cp:revision>2</cp:revision>
  <cp:lastPrinted>2017-03-07T17:52:00Z</cp:lastPrinted>
  <dcterms:created xsi:type="dcterms:W3CDTF">2026-09-14T15:40:00Z</dcterms:created>
  <dcterms:modified xsi:type="dcterms:W3CDTF">2026-09-14T15:40:00Z</dcterms:modified>
</cp:coreProperties>
</file>